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:rsidTr="002A068F">
        <w:trPr>
          <w:trHeight w:val="8366"/>
          <w:tblHeader/>
        </w:trPr>
        <w:tc>
          <w:tcPr>
            <w:tcW w:w="7819" w:type="dxa"/>
          </w:tcPr>
          <w:p w:rsidR="00897FB4" w:rsidRPr="00897FB4" w:rsidRDefault="00485973" w:rsidP="00897FB4">
            <w:pPr>
              <w:pStyle w:val="Subtitle"/>
            </w:pPr>
            <w:r>
              <w:t>Cleburne Unity AFG</w:t>
            </w:r>
          </w:p>
          <w:p w:rsidR="00897FB4" w:rsidRPr="00897FB4" w:rsidRDefault="00485973" w:rsidP="00897FB4">
            <w:pPr>
              <w:pStyle w:val="Title"/>
            </w:pPr>
            <w:r>
              <w:t>celebrating 32 years</w:t>
            </w:r>
          </w:p>
          <w:p w:rsidR="00897FB4" w:rsidRPr="00897FB4" w:rsidRDefault="00897FB4" w:rsidP="00897FB4">
            <w:pPr>
              <w:pStyle w:val="Subtitle"/>
            </w:pPr>
          </w:p>
          <w:p w:rsidR="00897FB4" w:rsidRPr="00897FB4" w:rsidRDefault="009640A2" w:rsidP="00897FB4">
            <w:pPr>
              <w:pStyle w:val="Date"/>
            </w:pPr>
            <w:sdt>
              <w:sdtPr>
                <w:alias w:val="Enter Date:"/>
                <w:tag w:val="Enter Date:"/>
                <w:id w:val="-1248264313"/>
                <w:placeholder>
                  <w:docPart w:val="30D45117F4BF45A4A3DB69BE0FD3AD1F"/>
                </w:placeholder>
                <w:temporary/>
                <w:showingPlcHdr/>
                <w15:appearance w15:val="hidden"/>
              </w:sdtPr>
              <w:sdtEndPr/>
              <w:sdtContent>
                <w:r w:rsidR="00897FB4" w:rsidRPr="00897FB4">
                  <w:t>Date</w:t>
                </w:r>
              </w:sdtContent>
            </w:sdt>
            <w:r w:rsidR="00485973">
              <w:t>:  September 16, 2018</w:t>
            </w:r>
          </w:p>
          <w:p w:rsidR="00897FB4" w:rsidRPr="00897FB4" w:rsidRDefault="009640A2" w:rsidP="00897FB4">
            <w:pPr>
              <w:pStyle w:val="Time"/>
            </w:pPr>
            <w:sdt>
              <w:sdtPr>
                <w:alias w:val="Enter time:"/>
                <w:tag w:val="Enter time:"/>
                <w:id w:val="871424336"/>
                <w:placeholder>
                  <w:docPart w:val="B9FDF8065C4842428E64C18C1D22EC6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Time</w:t>
                </w:r>
              </w:sdtContent>
            </w:sdt>
            <w:r w:rsidR="00485973">
              <w:t>:  1:00pm – 4:00pm</w:t>
            </w:r>
          </w:p>
          <w:p w:rsidR="00897FB4" w:rsidRPr="00897FB4" w:rsidRDefault="00485973" w:rsidP="00897FB4">
            <w:pPr>
              <w:pStyle w:val="Location"/>
            </w:pPr>
            <w:r>
              <w:t>Cleburne Unity AFG meeting place</w:t>
            </w:r>
          </w:p>
          <w:p w:rsidR="00897FB4" w:rsidRPr="00897FB4" w:rsidRDefault="00485973" w:rsidP="00897FB4">
            <w:pPr>
              <w:pStyle w:val="Location"/>
            </w:pPr>
            <w:r>
              <w:t>212 N Anglin, Cleburne, TX 76031</w:t>
            </w:r>
          </w:p>
          <w:p w:rsidR="00897FB4" w:rsidRDefault="00485973" w:rsidP="00485973">
            <w:r>
              <w:t xml:space="preserve">This is includes a covered dish. </w:t>
            </w:r>
          </w:p>
          <w:p w:rsidR="00485973" w:rsidRDefault="00485973" w:rsidP="00485973">
            <w:r>
              <w:t>Two speakers, one AA and one Al-Anon</w:t>
            </w:r>
          </w:p>
          <w:p w:rsidR="00485973" w:rsidRPr="00897FB4" w:rsidRDefault="00485973" w:rsidP="00485973">
            <w:r>
              <w:t>Raffle baskets ($1 tickets)  TWO 50</w:t>
            </w:r>
            <w:r w:rsidRPr="00485973">
              <w:rPr>
                <w:vertAlign w:val="superscript"/>
              </w:rPr>
              <w:t>th</w:t>
            </w:r>
            <w:r>
              <w:t xml:space="preserve"> anniversary ODAT will be raffled off.</w:t>
            </w:r>
          </w:p>
        </w:tc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:rsidTr="00897FB4">
        <w:trPr>
          <w:trHeight w:hRule="exact" w:val="720"/>
          <w:tblHeader/>
        </w:trPr>
        <w:tc>
          <w:tcPr>
            <w:tcW w:w="9216" w:type="dxa"/>
            <w:shd w:val="clear" w:color="auto" w:fill="F7F3E2" w:themeFill="background2"/>
            <w:vAlign w:val="center"/>
          </w:tcPr>
          <w:p w:rsidR="00897FB4" w:rsidRPr="00897FB4" w:rsidRDefault="009640A2" w:rsidP="001570B2">
            <w:pPr>
              <w:pStyle w:val="ContactInfo"/>
            </w:pPr>
            <w:sdt>
              <w:sdtPr>
                <w:alias w:val="For more information text:"/>
                <w:tag w:val="For more information text:"/>
                <w:id w:val="-1195846390"/>
                <w:placeholder>
                  <w:docPart w:val="F6A556A092D948208BA7E061FDBF5636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897FB4">
                  <w:t>for more information contact:</w:t>
                </w:r>
              </w:sdtContent>
            </w:sdt>
            <w:r w:rsidR="001570B2">
              <w:t xml:space="preserve"> </w:t>
            </w:r>
            <w:proofErr w:type="spellStart"/>
            <w:r w:rsidR="0096025D">
              <w:t>cleburneunity</w:t>
            </w:r>
            <w:proofErr w:type="spellEnd"/>
            <w:r w:rsidR="00897FB4" w:rsidRPr="00897FB4">
              <w:t xml:space="preserve"> @</w:t>
            </w:r>
            <w:r w:rsidR="0096025D">
              <w:t xml:space="preserve">gmail.com                                </w:t>
            </w:r>
            <w:bookmarkStart w:id="0" w:name="_GoBack"/>
            <w:bookmarkEnd w:id="0"/>
            <w:r w:rsidR="0096025D">
              <w:t xml:space="preserve"> Lisa K 817-564-4349</w:t>
            </w:r>
          </w:p>
        </w:tc>
      </w:tr>
    </w:tbl>
    <w:p w:rsidR="002A068F" w:rsidRDefault="002A068F" w:rsidP="00A95506">
      <w:pPr>
        <w:pStyle w:val="NoSpacing"/>
      </w:pPr>
    </w:p>
    <w:sectPr w:rsidR="002A068F" w:rsidSect="00A95506">
      <w:headerReference w:type="default" r:id="rId11"/>
      <w:footerReference w:type="default" r:id="rId12"/>
      <w:headerReference w:type="first" r:id="rId13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40A2" w:rsidRDefault="009640A2" w:rsidP="0068245E">
      <w:pPr>
        <w:spacing w:after="0" w:line="240" w:lineRule="auto"/>
      </w:pPr>
      <w:r>
        <w:separator/>
      </w:r>
    </w:p>
  </w:endnote>
  <w:endnote w:type="continuationSeparator" w:id="0">
    <w:p w:rsidR="009640A2" w:rsidRDefault="009640A2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40A2" w:rsidRDefault="009640A2" w:rsidP="0068245E">
      <w:pPr>
        <w:spacing w:after="0" w:line="240" w:lineRule="auto"/>
      </w:pPr>
      <w:r>
        <w:separator/>
      </w:r>
    </w:p>
  </w:footnote>
  <w:footnote w:type="continuationSeparator" w:id="0">
    <w:p w:rsidR="009640A2" w:rsidRDefault="009640A2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32BB79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q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51D02AC4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61C6972E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DDC734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06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973"/>
    <w:rsid w:val="000E33EA"/>
    <w:rsid w:val="001570B2"/>
    <w:rsid w:val="001624C3"/>
    <w:rsid w:val="00220400"/>
    <w:rsid w:val="002733AA"/>
    <w:rsid w:val="002A068F"/>
    <w:rsid w:val="004611DB"/>
    <w:rsid w:val="00485973"/>
    <w:rsid w:val="005D2D39"/>
    <w:rsid w:val="0068245E"/>
    <w:rsid w:val="0069500E"/>
    <w:rsid w:val="00713F12"/>
    <w:rsid w:val="007A4EDB"/>
    <w:rsid w:val="00834305"/>
    <w:rsid w:val="00897FB4"/>
    <w:rsid w:val="009124DD"/>
    <w:rsid w:val="0094423C"/>
    <w:rsid w:val="0096025D"/>
    <w:rsid w:val="009640A2"/>
    <w:rsid w:val="00A95506"/>
    <w:rsid w:val="00AB123B"/>
    <w:rsid w:val="00B168F9"/>
    <w:rsid w:val="00C67FD5"/>
    <w:rsid w:val="00C93A32"/>
    <w:rsid w:val="00CE754C"/>
    <w:rsid w:val="00CF207A"/>
    <w:rsid w:val="00D529A9"/>
    <w:rsid w:val="00E402F3"/>
    <w:rsid w:val="00E4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16B9D9"/>
  <w15:chartTrackingRefBased/>
  <w15:docId w15:val="{7AED5E50-2212-4333-88E5-0DCA0C9AC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sak\AppData\Roaming\Microsoft\Templates\Springtim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0D45117F4BF45A4A3DB69BE0FD3A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74CA07-06CE-4E6E-A576-E3837FEC0893}"/>
      </w:docPartPr>
      <w:docPartBody>
        <w:p w:rsidR="00000000" w:rsidRDefault="00B632A0">
          <w:pPr>
            <w:pStyle w:val="30D45117F4BF45A4A3DB69BE0FD3AD1F"/>
          </w:pPr>
          <w:r w:rsidRPr="00897FB4">
            <w:t>Date</w:t>
          </w:r>
        </w:p>
      </w:docPartBody>
    </w:docPart>
    <w:docPart>
      <w:docPartPr>
        <w:name w:val="B9FDF8065C4842428E64C18C1D22E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66FF7-9CE3-49A1-8EB6-4FC19CAFB77E}"/>
      </w:docPartPr>
      <w:docPartBody>
        <w:p w:rsidR="00000000" w:rsidRDefault="00B632A0">
          <w:pPr>
            <w:pStyle w:val="B9FDF8065C4842428E64C18C1D22EC63"/>
          </w:pPr>
          <w:r w:rsidRPr="00897FB4">
            <w:t>Time</w:t>
          </w:r>
        </w:p>
      </w:docPartBody>
    </w:docPart>
    <w:docPart>
      <w:docPartPr>
        <w:name w:val="F6A556A092D948208BA7E061FDBF5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626C2-C77B-41B3-A246-136D4839AF89}"/>
      </w:docPartPr>
      <w:docPartBody>
        <w:p w:rsidR="00000000" w:rsidRDefault="00B632A0">
          <w:pPr>
            <w:pStyle w:val="F6A556A092D948208BA7E061FDBF5636"/>
          </w:pPr>
          <w:r w:rsidRPr="00897FB4">
            <w:t>for more information c</w:t>
          </w:r>
          <w:r w:rsidRPr="00897FB4">
            <w:t>ontact: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2A0"/>
    <w:rsid w:val="00B63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E4C03C073F445AB87A1EF08556E961C">
    <w:name w:val="5E4C03C073F445AB87A1EF08556E961C"/>
  </w:style>
  <w:style w:type="paragraph" w:customStyle="1" w:styleId="4D2FA1DA5A864811A1B7EFBDA8176702">
    <w:name w:val="4D2FA1DA5A864811A1B7EFBDA8176702"/>
  </w:style>
  <w:style w:type="paragraph" w:customStyle="1" w:styleId="6F8BE5275F9C49358834A361662753E4">
    <w:name w:val="6F8BE5275F9C49358834A361662753E4"/>
  </w:style>
  <w:style w:type="paragraph" w:customStyle="1" w:styleId="30D45117F4BF45A4A3DB69BE0FD3AD1F">
    <w:name w:val="30D45117F4BF45A4A3DB69BE0FD3AD1F"/>
  </w:style>
  <w:style w:type="paragraph" w:customStyle="1" w:styleId="B9FDF8065C4842428E64C18C1D22EC63">
    <w:name w:val="B9FDF8065C4842428E64C18C1D22EC63"/>
  </w:style>
  <w:style w:type="paragraph" w:customStyle="1" w:styleId="20AB2ED5F4E24F178B13F75380F5D9D8">
    <w:name w:val="20AB2ED5F4E24F178B13F75380F5D9D8"/>
  </w:style>
  <w:style w:type="paragraph" w:customStyle="1" w:styleId="AFF9A730EDC54161B4D0EF95D1971050">
    <w:name w:val="AFF9A730EDC54161B4D0EF95D1971050"/>
  </w:style>
  <w:style w:type="paragraph" w:customStyle="1" w:styleId="F8B8C39C93C94D189FA5276B9D7388EA">
    <w:name w:val="F8B8C39C93C94D189FA5276B9D7388EA"/>
  </w:style>
  <w:style w:type="paragraph" w:customStyle="1" w:styleId="F6A556A092D948208BA7E061FDBF5636">
    <w:name w:val="F6A556A092D948208BA7E061FDBF5636"/>
  </w:style>
  <w:style w:type="paragraph" w:customStyle="1" w:styleId="C86455964BE04010B968001263EC6D43">
    <w:name w:val="C86455964BE04010B968001263EC6D43"/>
  </w:style>
  <w:style w:type="paragraph" w:customStyle="1" w:styleId="BC3C047222BD42B091AE6DC49225B45B">
    <w:name w:val="BC3C047222BD42B091AE6DC49225B4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4CFDE7D8-B20B-4781-AC5F-8526B87AC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6071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knowles</dc:creator>
  <cp:keywords/>
  <dc:description/>
  <cp:lastModifiedBy>lisa</cp:lastModifiedBy>
  <cp:revision>2</cp:revision>
  <cp:lastPrinted>2018-08-07T16:35:00Z</cp:lastPrinted>
  <dcterms:created xsi:type="dcterms:W3CDTF">2018-08-07T16:28:00Z</dcterms:created>
  <dcterms:modified xsi:type="dcterms:W3CDTF">2018-08-11T21:40:00Z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